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5E4324" w14:textId="77777777" w:rsidR="004E20C8" w:rsidRDefault="00035381" w:rsidP="00055440">
      <w:pPr>
        <w:jc w:val="center"/>
      </w:pPr>
      <w:r>
        <w:rPr>
          <w:noProof/>
        </w:rPr>
        <w:drawing>
          <wp:inline distT="0" distB="0" distL="0" distR="0" wp14:anchorId="3319BB87" wp14:editId="7D3BF5CB">
            <wp:extent cx="694055" cy="8128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4055" cy="81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427BFE" w14:textId="77777777" w:rsidR="004E20C8" w:rsidRDefault="004E20C8" w:rsidP="00055440">
      <w:pPr>
        <w:jc w:val="center"/>
      </w:pPr>
    </w:p>
    <w:p w14:paraId="219B96CB" w14:textId="77777777" w:rsidR="004E20C8" w:rsidRDefault="00055440" w:rsidP="00055440">
      <w:pPr>
        <w:pStyle w:val="1"/>
        <w:spacing w:before="0" w:line="240" w:lineRule="auto"/>
        <w:ind w:left="0" w:right="74"/>
        <w:rPr>
          <w:sz w:val="28"/>
          <w:szCs w:val="28"/>
        </w:rPr>
      </w:pPr>
      <w:r>
        <w:rPr>
          <w:sz w:val="28"/>
          <w:szCs w:val="28"/>
        </w:rPr>
        <w:t>МИНИСТЕРСТВО КУЛЬТУРЫ РОССИЙСКОЙ ФЕДЕРАЦИИ</w:t>
      </w:r>
    </w:p>
    <w:p w14:paraId="68F4A337" w14:textId="77777777" w:rsidR="004E20C8" w:rsidRDefault="00055440" w:rsidP="00055440">
      <w:pPr>
        <w:pStyle w:val="1"/>
        <w:spacing w:before="200" w:line="240" w:lineRule="auto"/>
        <w:ind w:left="0" w:right="72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ФЕДЕРАЛЬНОЕ АГЕНТСТВО ПО ТУРИЗМУ</w:t>
      </w:r>
    </w:p>
    <w:p w14:paraId="0C265B09" w14:textId="77777777" w:rsidR="004E20C8" w:rsidRDefault="00055440" w:rsidP="00055440">
      <w:pPr>
        <w:pStyle w:val="1"/>
        <w:spacing w:before="0" w:line="240" w:lineRule="auto"/>
        <w:ind w:left="0" w:right="72"/>
        <w:outlineLvl w:val="0"/>
        <w:rPr>
          <w:sz w:val="24"/>
          <w:szCs w:val="24"/>
        </w:rPr>
      </w:pPr>
      <w:r>
        <w:rPr>
          <w:sz w:val="24"/>
          <w:szCs w:val="24"/>
        </w:rPr>
        <w:t>(РОСТУРИЗМ)</w:t>
      </w:r>
    </w:p>
    <w:p w14:paraId="367F2AE2" w14:textId="77777777" w:rsidR="004E20C8" w:rsidRDefault="004E20C8" w:rsidP="00055440">
      <w:pPr>
        <w:rPr>
          <w:b/>
          <w:bCs/>
        </w:rPr>
      </w:pPr>
    </w:p>
    <w:p w14:paraId="479CE5EF" w14:textId="77777777" w:rsidR="004E20C8" w:rsidRDefault="00055440" w:rsidP="00055440">
      <w:pPr>
        <w:jc w:val="center"/>
        <w:outlineLvl w:val="0"/>
        <w:rPr>
          <w:b/>
          <w:bCs/>
        </w:rPr>
      </w:pPr>
      <w:r>
        <w:rPr>
          <w:b/>
          <w:bCs/>
        </w:rPr>
        <w:t>ПРИКАЗ</w:t>
      </w:r>
    </w:p>
    <w:p w14:paraId="692DE6C0" w14:textId="6C74BF62" w:rsidR="004E20C8" w:rsidRDefault="002F4D6C" w:rsidP="00055440">
      <w:pPr>
        <w:jc w:val="center"/>
        <w:outlineLvl w:val="0"/>
      </w:pPr>
      <w:r>
        <w:t>«</w:t>
      </w:r>
      <w:r w:rsidR="008B5C8A">
        <w:t>14</w:t>
      </w:r>
      <w:r>
        <w:t xml:space="preserve">» </w:t>
      </w:r>
      <w:r w:rsidR="008B5C8A">
        <w:t>июля</w:t>
      </w:r>
      <w:r>
        <w:t xml:space="preserve"> 2016</w:t>
      </w:r>
      <w:r w:rsidR="005218F0">
        <w:t xml:space="preserve"> г.                               </w:t>
      </w:r>
      <w:r w:rsidR="008B5C8A">
        <w:t xml:space="preserve">    </w:t>
      </w:r>
      <w:r w:rsidR="005218F0">
        <w:t xml:space="preserve">                               </w:t>
      </w:r>
      <w:r w:rsidR="00614226">
        <w:t xml:space="preserve">           </w:t>
      </w:r>
      <w:r w:rsidR="005218F0">
        <w:t xml:space="preserve"> № </w:t>
      </w:r>
      <w:r w:rsidR="00614226" w:rsidRPr="00614226">
        <w:t>291-Пр-16</w:t>
      </w:r>
    </w:p>
    <w:p w14:paraId="20FA474B" w14:textId="77777777" w:rsidR="004E20C8" w:rsidRDefault="00E8402A" w:rsidP="00E8402A">
      <w:pPr>
        <w:jc w:val="center"/>
        <w:outlineLvl w:val="0"/>
        <w:rPr>
          <w:b/>
        </w:rPr>
      </w:pPr>
      <w:r>
        <w:rPr>
          <w:b/>
        </w:rPr>
        <w:t>Москва</w:t>
      </w:r>
    </w:p>
    <w:p w14:paraId="3C8DBF2B" w14:textId="77777777" w:rsidR="004E20C8" w:rsidRDefault="004E20C8" w:rsidP="00055440">
      <w:pPr>
        <w:jc w:val="center"/>
        <w:rPr>
          <w:b/>
        </w:rPr>
      </w:pPr>
    </w:p>
    <w:p w14:paraId="24EBB3EF" w14:textId="77777777" w:rsidR="004E20C8" w:rsidRDefault="00055440" w:rsidP="00055440">
      <w:pPr>
        <w:jc w:val="center"/>
        <w:outlineLvl w:val="0"/>
        <w:rPr>
          <w:b/>
        </w:rPr>
      </w:pPr>
      <w:r>
        <w:rPr>
          <w:b/>
        </w:rPr>
        <w:t>Об исключении сведений о туроператорах</w:t>
      </w:r>
    </w:p>
    <w:p w14:paraId="01628D1A" w14:textId="77777777" w:rsidR="004E20C8" w:rsidRDefault="00055440" w:rsidP="00055440">
      <w:pPr>
        <w:jc w:val="center"/>
        <w:outlineLvl w:val="0"/>
        <w:rPr>
          <w:b/>
        </w:rPr>
      </w:pPr>
      <w:r>
        <w:rPr>
          <w:b/>
        </w:rPr>
        <w:t>из Единого федерального реестра туроператоров</w:t>
      </w:r>
    </w:p>
    <w:p w14:paraId="3CCBD78B" w14:textId="77777777" w:rsidR="004E20C8" w:rsidRDefault="004E20C8" w:rsidP="00055440"/>
    <w:p w14:paraId="7318B2B5" w14:textId="545A8B3C" w:rsidR="004E20C8" w:rsidRDefault="00055440" w:rsidP="00055440">
      <w:pPr>
        <w:pStyle w:val="ConsPlusNormal"/>
        <w:ind w:firstLine="709"/>
        <w:jc w:val="both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sz w:val="28"/>
        </w:rPr>
        <w:t>В соответствии со</w:t>
      </w:r>
      <w:r>
        <w:rPr>
          <w:rFonts w:ascii="Times New Roman" w:hAnsi="Times New Roman" w:cs="Times New Roman"/>
          <w:bCs/>
          <w:sz w:val="28"/>
          <w:szCs w:val="28"/>
        </w:rPr>
        <w:t xml:space="preserve"> стать</w:t>
      </w:r>
      <w:r w:rsidR="002F4D6C">
        <w:rPr>
          <w:rFonts w:ascii="Times New Roman" w:hAnsi="Times New Roman" w:cs="Times New Roman"/>
          <w:bCs/>
          <w:sz w:val="28"/>
          <w:szCs w:val="28"/>
        </w:rPr>
        <w:t>ей</w:t>
      </w:r>
      <w:r>
        <w:rPr>
          <w:rFonts w:ascii="Times New Roman" w:hAnsi="Times New Roman" w:cs="Times New Roman"/>
          <w:bCs/>
          <w:sz w:val="28"/>
          <w:szCs w:val="28"/>
        </w:rPr>
        <w:t xml:space="preserve"> 4.1</w:t>
      </w:r>
      <w:r w:rsidR="002F4D6C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Фед</w:t>
      </w:r>
      <w:r>
        <w:rPr>
          <w:rFonts w:ascii="Times New Roman" w:hAnsi="Times New Roman" w:cs="Times New Roman"/>
          <w:sz w:val="28"/>
        </w:rPr>
        <w:t>ерального закона</w:t>
      </w:r>
      <w:r>
        <w:rPr>
          <w:rFonts w:ascii="Times New Roman" w:hAnsi="Times New Roman" w:cs="Times New Roman"/>
          <w:sz w:val="28"/>
          <w:szCs w:val="28"/>
        </w:rPr>
        <w:t xml:space="preserve"> от 24</w:t>
      </w:r>
      <w:r w:rsidR="002F4D6C">
        <w:rPr>
          <w:rFonts w:ascii="Times New Roman" w:hAnsi="Times New Roman" w:cs="Times New Roman"/>
          <w:sz w:val="28"/>
          <w:szCs w:val="28"/>
        </w:rPr>
        <w:t xml:space="preserve"> ноября </w:t>
      </w:r>
      <w:r>
        <w:rPr>
          <w:rFonts w:ascii="Times New Roman" w:hAnsi="Times New Roman" w:cs="Times New Roman"/>
          <w:sz w:val="28"/>
          <w:szCs w:val="28"/>
        </w:rPr>
        <w:t>1996 № 132-ФЗ «Об основах туристской деятельности в Российской Федерации»,</w:t>
      </w:r>
      <w:r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pacing w:val="60"/>
          <w:sz w:val="28"/>
          <w:szCs w:val="28"/>
        </w:rPr>
        <w:t>пр</w:t>
      </w:r>
      <w:r>
        <w:rPr>
          <w:rFonts w:ascii="Times New Roman" w:hAnsi="Times New Roman" w:cs="Times New Roman"/>
          <w:b/>
          <w:spacing w:val="60"/>
          <w:sz w:val="28"/>
        </w:rPr>
        <w:t>иказыва</w:t>
      </w:r>
      <w:r>
        <w:rPr>
          <w:rFonts w:ascii="Times New Roman" w:hAnsi="Times New Roman" w:cs="Times New Roman"/>
          <w:b/>
          <w:sz w:val="28"/>
        </w:rPr>
        <w:t>ю:</w:t>
      </w:r>
    </w:p>
    <w:p w14:paraId="158CAC70" w14:textId="77777777" w:rsidR="004E20C8" w:rsidRDefault="004E20C8" w:rsidP="00055440">
      <w:pPr>
        <w:pStyle w:val="ConsPlusNormal"/>
        <w:ind w:firstLine="709"/>
        <w:jc w:val="both"/>
        <w:rPr>
          <w:rFonts w:ascii="Times New Roman" w:hAnsi="Times New Roman" w:cs="Times New Roman"/>
          <w:sz w:val="28"/>
        </w:rPr>
      </w:pPr>
    </w:p>
    <w:p w14:paraId="4F160DD9" w14:textId="77777777" w:rsidR="005A19AF" w:rsidRDefault="005A19AF" w:rsidP="005A19AF">
      <w:pPr>
        <w:pStyle w:val="a8"/>
        <w:numPr>
          <w:ilvl w:val="0"/>
          <w:numId w:val="3"/>
        </w:numPr>
        <w:spacing w:after="160" w:line="276" w:lineRule="auto"/>
        <w:ind w:left="0" w:firstLine="708"/>
        <w:jc w:val="both"/>
      </w:pPr>
      <w:r>
        <w:t>Исключить из Единого федерального реестра туроператоров сведения о туроператорах согласно Приложению № 1.</w:t>
      </w:r>
    </w:p>
    <w:p w14:paraId="1C1E2490" w14:textId="77777777" w:rsidR="005A19AF" w:rsidRDefault="005A19AF" w:rsidP="005A19AF">
      <w:pPr>
        <w:pStyle w:val="a8"/>
        <w:numPr>
          <w:ilvl w:val="0"/>
          <w:numId w:val="3"/>
        </w:numPr>
        <w:spacing w:after="160" w:line="276" w:lineRule="auto"/>
        <w:ind w:left="0" w:firstLine="708"/>
        <w:jc w:val="both"/>
      </w:pPr>
      <w:r>
        <w:t xml:space="preserve">Исключить из сведений о туроператорах, содержащихся в Едином федеральном реестре туроператоров, сферу туроператорской деятельности – «международный выездной туризм» согласно Приложению № 2. </w:t>
      </w:r>
    </w:p>
    <w:p w14:paraId="4B6D5CE9" w14:textId="77777777" w:rsidR="005A19AF" w:rsidRDefault="005A19AF" w:rsidP="005A19AF">
      <w:pPr>
        <w:pStyle w:val="a8"/>
        <w:numPr>
          <w:ilvl w:val="0"/>
          <w:numId w:val="3"/>
        </w:numPr>
        <w:spacing w:after="160" w:line="276" w:lineRule="auto"/>
        <w:ind w:left="0" w:firstLine="708"/>
        <w:jc w:val="both"/>
      </w:pPr>
      <w:r>
        <w:t>Разместить настоящий приказ на сайте Федерального агентства</w:t>
      </w:r>
      <w:r>
        <w:br/>
        <w:t>по туризму в информационно-телекоммуникационной сети  «Интернет».</w:t>
      </w:r>
    </w:p>
    <w:p w14:paraId="3D92441E" w14:textId="77777777" w:rsidR="005A19AF" w:rsidRDefault="005A19AF" w:rsidP="005A19AF">
      <w:pPr>
        <w:pStyle w:val="a8"/>
        <w:numPr>
          <w:ilvl w:val="0"/>
          <w:numId w:val="3"/>
        </w:numPr>
        <w:spacing w:after="160" w:line="276" w:lineRule="auto"/>
        <w:ind w:left="0" w:firstLine="708"/>
        <w:jc w:val="both"/>
      </w:pPr>
      <w:r>
        <w:t>Контроль за исполнением настоящего Приказа возложить на заместителя руководителя Ростуризма С.Е. Корнеева.</w:t>
      </w:r>
    </w:p>
    <w:p w14:paraId="1BAFC11D" w14:textId="77777777" w:rsidR="004E20C8" w:rsidRDefault="004E20C8" w:rsidP="00055440">
      <w:pPr>
        <w:jc w:val="both"/>
      </w:pPr>
    </w:p>
    <w:p w14:paraId="40904629" w14:textId="77777777" w:rsidR="004E20C8" w:rsidRDefault="004E20C8" w:rsidP="00055440">
      <w:pPr>
        <w:jc w:val="both"/>
      </w:pPr>
    </w:p>
    <w:p w14:paraId="79E05773" w14:textId="77777777" w:rsidR="004E20C8" w:rsidRDefault="004E20C8" w:rsidP="00055440">
      <w:pPr>
        <w:jc w:val="both"/>
      </w:pPr>
    </w:p>
    <w:p w14:paraId="2E87DEB3" w14:textId="77777777" w:rsidR="004E20C8" w:rsidRDefault="004E20C8" w:rsidP="00055440">
      <w:pPr>
        <w:jc w:val="both"/>
      </w:pPr>
    </w:p>
    <w:p w14:paraId="2D773FB0" w14:textId="77777777" w:rsidR="004E20C8" w:rsidRDefault="004E20C8" w:rsidP="00055440">
      <w:pPr>
        <w:jc w:val="both"/>
      </w:pPr>
    </w:p>
    <w:p w14:paraId="52D3016D" w14:textId="77777777" w:rsidR="004E20C8" w:rsidRDefault="00104E41" w:rsidP="00055440">
      <w:pPr>
        <w:jc w:val="both"/>
      </w:pPr>
      <w:r>
        <w:t>Руководитель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О.П. Сафонов</w:t>
      </w:r>
    </w:p>
    <w:p w14:paraId="03EA9F2C" w14:textId="77777777" w:rsidR="004E20C8" w:rsidRDefault="004E20C8" w:rsidP="00055440"/>
    <w:p w14:paraId="5AE91607" w14:textId="77777777" w:rsidR="004E20C8" w:rsidRDefault="004E20C8" w:rsidP="00055440"/>
    <w:p w14:paraId="3AFEE97A" w14:textId="77777777" w:rsidR="004E20C8" w:rsidRDefault="004E20C8" w:rsidP="00055440"/>
    <w:p w14:paraId="604FCC7A" w14:textId="77777777" w:rsidR="004E20C8" w:rsidRDefault="004E20C8" w:rsidP="00055440"/>
    <w:p w14:paraId="70645862" w14:textId="77777777" w:rsidR="004E20C8" w:rsidRDefault="004E20C8" w:rsidP="00055440"/>
    <w:p w14:paraId="549F8F4D" w14:textId="77777777" w:rsidR="004E20C8" w:rsidRDefault="004E20C8" w:rsidP="00055440"/>
    <w:p w14:paraId="084965CD" w14:textId="77777777" w:rsidR="004E20C8" w:rsidRDefault="004E20C8" w:rsidP="00055440"/>
    <w:p w14:paraId="02D32160" w14:textId="77777777" w:rsidR="004E20C8" w:rsidRDefault="004E20C8" w:rsidP="00055440"/>
    <w:p w14:paraId="49BBB106" w14:textId="77777777" w:rsidR="004E20C8" w:rsidRDefault="004E20C8" w:rsidP="00055440"/>
    <w:p w14:paraId="408307C6" w14:textId="77777777" w:rsidR="004E20C8" w:rsidRDefault="004E20C8" w:rsidP="00055440"/>
    <w:p w14:paraId="7DCE138A" w14:textId="77777777" w:rsidR="004E20C8" w:rsidRDefault="004E20C8" w:rsidP="00055440">
      <w:pPr>
        <w:outlineLvl w:val="0"/>
        <w:rPr>
          <w:b/>
          <w:sz w:val="24"/>
          <w:szCs w:val="24"/>
        </w:rPr>
      </w:pPr>
    </w:p>
    <w:p w14:paraId="65D08274" w14:textId="0FFC8997" w:rsidR="004E20C8" w:rsidRDefault="00055440" w:rsidP="00055440">
      <w:pPr>
        <w:jc w:val="right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Приложение</w:t>
      </w:r>
      <w:r w:rsidR="005A19AF">
        <w:rPr>
          <w:b/>
          <w:sz w:val="24"/>
          <w:szCs w:val="24"/>
        </w:rPr>
        <w:t xml:space="preserve"> № 1</w:t>
      </w:r>
      <w:r>
        <w:rPr>
          <w:b/>
          <w:sz w:val="24"/>
          <w:szCs w:val="24"/>
        </w:rPr>
        <w:t xml:space="preserve"> к Приказу Ростуризма</w:t>
      </w:r>
    </w:p>
    <w:p w14:paraId="0B297695" w14:textId="0F92FCDA" w:rsidR="004E20C8" w:rsidRDefault="008B5C8A" w:rsidP="002F4D6C">
      <w:pPr>
        <w:ind w:left="4956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055440">
        <w:rPr>
          <w:b/>
          <w:sz w:val="24"/>
          <w:szCs w:val="24"/>
        </w:rPr>
        <w:t xml:space="preserve">от </w:t>
      </w:r>
      <w:r w:rsidRPr="008B5C8A">
        <w:rPr>
          <w:b/>
          <w:sz w:val="24"/>
          <w:szCs w:val="24"/>
        </w:rPr>
        <w:t xml:space="preserve">«14» июля 2016 </w:t>
      </w:r>
      <w:r w:rsidR="00055440">
        <w:rPr>
          <w:b/>
          <w:sz w:val="24"/>
          <w:szCs w:val="24"/>
        </w:rPr>
        <w:t xml:space="preserve">г. № </w:t>
      </w:r>
      <w:r w:rsidR="00614226" w:rsidRPr="00614226">
        <w:rPr>
          <w:b/>
          <w:sz w:val="24"/>
          <w:szCs w:val="24"/>
        </w:rPr>
        <w:t>291-Пр-16</w:t>
      </w:r>
    </w:p>
    <w:p w14:paraId="50B6EED2" w14:textId="77777777" w:rsidR="004E20C8" w:rsidRDefault="004E20C8" w:rsidP="005218F0">
      <w:pPr>
        <w:ind w:left="4956"/>
        <w:outlineLvl w:val="0"/>
        <w:rPr>
          <w:b/>
          <w:sz w:val="24"/>
          <w:szCs w:val="24"/>
        </w:rPr>
      </w:pPr>
    </w:p>
    <w:p w14:paraId="6489ACD3" w14:textId="77777777" w:rsidR="002F4D6C" w:rsidRDefault="002F4D6C" w:rsidP="002F4D6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Список туроператоров, сведения о которых исключены из Единого федерального реестра туроператоров </w:t>
      </w:r>
    </w:p>
    <w:p w14:paraId="0E6C2321" w14:textId="77777777" w:rsidR="004E20C8" w:rsidRDefault="004E20C8" w:rsidP="00055440">
      <w:pPr>
        <w:jc w:val="center"/>
        <w:rPr>
          <w:b/>
          <w:sz w:val="24"/>
          <w:szCs w:val="24"/>
        </w:rPr>
      </w:pPr>
    </w:p>
    <w:tbl>
      <w:tblPr>
        <w:tblStyle w:val="a3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668"/>
        <w:gridCol w:w="1264"/>
        <w:gridCol w:w="1821"/>
        <w:gridCol w:w="5581"/>
      </w:tblGrid>
      <w:tr w:rsidR="004E20C8" w14:paraId="18BCB762" w14:textId="77777777" w:rsidTr="005A19AF">
        <w:tc>
          <w:tcPr>
            <w:tcW w:w="668" w:type="dxa"/>
          </w:tcPr>
          <w:p w14:paraId="658C5891" w14:textId="77777777" w:rsidR="004E20C8" w:rsidRDefault="004E20C8" w:rsidP="000554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085" w:type="dxa"/>
            <w:gridSpan w:val="2"/>
          </w:tcPr>
          <w:p w14:paraId="542E99A0" w14:textId="77777777" w:rsidR="004E20C8" w:rsidRDefault="00614226" w:rsidP="00055440">
            <w:pPr>
              <w:jc w:val="center"/>
              <w:rPr>
                <w:b/>
                <w:sz w:val="24"/>
                <w:szCs w:val="24"/>
              </w:rPr>
            </w:pPr>
            <w:hyperlink r:id="rId7" w:history="1">
              <w:r w:rsidR="00CD78E3">
                <w:rPr>
                  <w:b/>
                  <w:bCs/>
                  <w:sz w:val="24"/>
                  <w:szCs w:val="24"/>
                </w:rPr>
                <w:t>Реестровый</w:t>
              </w:r>
            </w:hyperlink>
            <w:r w:rsidR="00CD78E3">
              <w:rPr>
                <w:b/>
                <w:sz w:val="24"/>
                <w:szCs w:val="24"/>
              </w:rPr>
              <w:t xml:space="preserve"> номер туроператора</w:t>
            </w:r>
          </w:p>
        </w:tc>
        <w:tc>
          <w:tcPr>
            <w:tcW w:w="5581" w:type="dxa"/>
          </w:tcPr>
          <w:p w14:paraId="1AC87EFF" w14:textId="77777777" w:rsidR="004E20C8" w:rsidRDefault="001457DC" w:rsidP="0005544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Наименование юридического лица-туроператора</w:t>
            </w:r>
          </w:p>
        </w:tc>
      </w:tr>
      <w:tr w:rsidR="008B5C8A" w14:paraId="54D5A5C7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1AD3EDAA" w14:textId="63DDDA0D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264" w:type="dxa"/>
            <w:vAlign w:val="center"/>
          </w:tcPr>
          <w:p w14:paraId="4F515C09" w14:textId="001CB03D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МВТ</w:t>
            </w:r>
          </w:p>
        </w:tc>
        <w:tc>
          <w:tcPr>
            <w:tcW w:w="1821" w:type="dxa"/>
            <w:vAlign w:val="center"/>
          </w:tcPr>
          <w:p w14:paraId="7F44B7D5" w14:textId="46857218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001443</w:t>
            </w:r>
          </w:p>
        </w:tc>
        <w:tc>
          <w:tcPr>
            <w:tcW w:w="5581" w:type="dxa"/>
            <w:vAlign w:val="center"/>
          </w:tcPr>
          <w:p w14:paraId="0A4D5C2B" w14:textId="50A80643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"Экспресс-Вояж"</w:t>
            </w:r>
          </w:p>
        </w:tc>
      </w:tr>
      <w:tr w:rsidR="008B5C8A" w14:paraId="43DFC754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23459A10" w14:textId="3343B8A0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264" w:type="dxa"/>
            <w:vAlign w:val="center"/>
          </w:tcPr>
          <w:p w14:paraId="40341853" w14:textId="734752A9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МВТ</w:t>
            </w:r>
          </w:p>
        </w:tc>
        <w:tc>
          <w:tcPr>
            <w:tcW w:w="1821" w:type="dxa"/>
            <w:vAlign w:val="center"/>
          </w:tcPr>
          <w:p w14:paraId="2996110E" w14:textId="01A3400E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014138</w:t>
            </w:r>
          </w:p>
        </w:tc>
        <w:tc>
          <w:tcPr>
            <w:tcW w:w="5581" w:type="dxa"/>
            <w:vAlign w:val="center"/>
          </w:tcPr>
          <w:p w14:paraId="7D1904F3" w14:textId="32E9CE75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ООО "Рус </w:t>
            </w:r>
            <w:proofErr w:type="spellStart"/>
            <w:r>
              <w:rPr>
                <w:color w:val="000000"/>
                <w:sz w:val="20"/>
                <w:szCs w:val="20"/>
              </w:rPr>
              <w:t>Интер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Групп"</w:t>
            </w:r>
          </w:p>
        </w:tc>
      </w:tr>
      <w:tr w:rsidR="008B5C8A" w14:paraId="13F9014F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7AEEAE77" w14:textId="40BFD4FC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264" w:type="dxa"/>
            <w:vAlign w:val="center"/>
          </w:tcPr>
          <w:p w14:paraId="31A7F9FA" w14:textId="22A05C9F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МВТ</w:t>
            </w:r>
          </w:p>
        </w:tc>
        <w:tc>
          <w:tcPr>
            <w:tcW w:w="1821" w:type="dxa"/>
            <w:vAlign w:val="center"/>
          </w:tcPr>
          <w:p w14:paraId="142DB148" w14:textId="1D1C271C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015896</w:t>
            </w:r>
          </w:p>
        </w:tc>
        <w:tc>
          <w:tcPr>
            <w:tcW w:w="5581" w:type="dxa"/>
            <w:vAlign w:val="center"/>
          </w:tcPr>
          <w:p w14:paraId="37F6D93E" w14:textId="2EDC0599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</w:t>
            </w:r>
            <w:proofErr w:type="spellStart"/>
            <w:r>
              <w:rPr>
                <w:color w:val="000000"/>
                <w:sz w:val="20"/>
                <w:szCs w:val="20"/>
              </w:rPr>
              <w:t>Ивентз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плюс"</w:t>
            </w:r>
          </w:p>
        </w:tc>
      </w:tr>
      <w:tr w:rsidR="008B5C8A" w14:paraId="4688D043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52B3E8BF" w14:textId="3C11792A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264" w:type="dxa"/>
            <w:vAlign w:val="center"/>
          </w:tcPr>
          <w:p w14:paraId="5AF4D84D" w14:textId="20BAF54E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МВТ</w:t>
            </w:r>
          </w:p>
        </w:tc>
        <w:tc>
          <w:tcPr>
            <w:tcW w:w="1821" w:type="dxa"/>
            <w:vAlign w:val="center"/>
          </w:tcPr>
          <w:p w14:paraId="7E1AF7E8" w14:textId="1B16DB2E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016128</w:t>
            </w:r>
          </w:p>
        </w:tc>
        <w:tc>
          <w:tcPr>
            <w:tcW w:w="5581" w:type="dxa"/>
            <w:vAlign w:val="center"/>
          </w:tcPr>
          <w:p w14:paraId="6BA57BBC" w14:textId="63E1A86B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"ТРЭВЭЛ ТУР СЕРВИС"</w:t>
            </w:r>
          </w:p>
        </w:tc>
      </w:tr>
      <w:tr w:rsidR="008B5C8A" w14:paraId="76F6CDE8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09AA62A6" w14:textId="1CE84876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264" w:type="dxa"/>
            <w:vAlign w:val="center"/>
          </w:tcPr>
          <w:p w14:paraId="689738A5" w14:textId="62A1FC53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МВТ</w:t>
            </w:r>
          </w:p>
        </w:tc>
        <w:tc>
          <w:tcPr>
            <w:tcW w:w="1821" w:type="dxa"/>
            <w:vAlign w:val="center"/>
          </w:tcPr>
          <w:p w14:paraId="0C64F094" w14:textId="425BECF6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016155</w:t>
            </w:r>
          </w:p>
        </w:tc>
        <w:tc>
          <w:tcPr>
            <w:tcW w:w="5581" w:type="dxa"/>
            <w:vAlign w:val="center"/>
          </w:tcPr>
          <w:p w14:paraId="176E210E" w14:textId="67241C08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"Профи Тур"</w:t>
            </w:r>
          </w:p>
        </w:tc>
      </w:tr>
      <w:tr w:rsidR="008B5C8A" w14:paraId="212BE1C9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7546237B" w14:textId="0D3A0740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264" w:type="dxa"/>
            <w:vAlign w:val="center"/>
          </w:tcPr>
          <w:p w14:paraId="1ECC1C99" w14:textId="36C0F22C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МВТ</w:t>
            </w:r>
          </w:p>
        </w:tc>
        <w:tc>
          <w:tcPr>
            <w:tcW w:w="1821" w:type="dxa"/>
            <w:vAlign w:val="center"/>
          </w:tcPr>
          <w:p w14:paraId="1771D740" w14:textId="4E6A6A85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016180</w:t>
            </w:r>
          </w:p>
        </w:tc>
        <w:tc>
          <w:tcPr>
            <w:tcW w:w="5581" w:type="dxa"/>
            <w:vAlign w:val="center"/>
          </w:tcPr>
          <w:p w14:paraId="055B7889" w14:textId="0AB73B00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</w:t>
            </w:r>
            <w:proofErr w:type="spellStart"/>
            <w:r>
              <w:rPr>
                <w:color w:val="000000"/>
                <w:sz w:val="20"/>
                <w:szCs w:val="20"/>
              </w:rPr>
              <w:t>Стади</w:t>
            </w:r>
            <w:proofErr w:type="spellEnd"/>
            <w:r>
              <w:rPr>
                <w:color w:val="000000"/>
                <w:sz w:val="20"/>
                <w:szCs w:val="20"/>
              </w:rPr>
              <w:t>-Центр"</w:t>
            </w:r>
          </w:p>
        </w:tc>
      </w:tr>
      <w:tr w:rsidR="008B5C8A" w14:paraId="33617E2E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2B819079" w14:textId="0869A099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264" w:type="dxa"/>
            <w:vAlign w:val="center"/>
          </w:tcPr>
          <w:p w14:paraId="24902B21" w14:textId="363D3666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МВТ</w:t>
            </w:r>
          </w:p>
        </w:tc>
        <w:tc>
          <w:tcPr>
            <w:tcW w:w="1821" w:type="dxa"/>
            <w:vAlign w:val="center"/>
          </w:tcPr>
          <w:p w14:paraId="49D35B2B" w14:textId="3197ABEB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016248</w:t>
            </w:r>
          </w:p>
        </w:tc>
        <w:tc>
          <w:tcPr>
            <w:tcW w:w="5581" w:type="dxa"/>
            <w:vAlign w:val="center"/>
          </w:tcPr>
          <w:p w14:paraId="4C5D53B7" w14:textId="1990F9E2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"ПАЛИТРА"</w:t>
            </w:r>
          </w:p>
        </w:tc>
      </w:tr>
      <w:tr w:rsidR="008B5C8A" w14:paraId="3C732FDE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3E32775D" w14:textId="4692698F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1264" w:type="dxa"/>
            <w:vAlign w:val="center"/>
          </w:tcPr>
          <w:p w14:paraId="3119FDA8" w14:textId="63496292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4D24EBD3" w14:textId="637352F4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001042</w:t>
            </w:r>
          </w:p>
        </w:tc>
        <w:tc>
          <w:tcPr>
            <w:tcW w:w="5581" w:type="dxa"/>
            <w:vAlign w:val="center"/>
          </w:tcPr>
          <w:p w14:paraId="1C77D6AB" w14:textId="3B6247A5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"Туристическая фирма "МЕРКУРИЙ"</w:t>
            </w:r>
          </w:p>
        </w:tc>
      </w:tr>
      <w:tr w:rsidR="008B5C8A" w14:paraId="652F31D9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2A003802" w14:textId="3406E705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1264" w:type="dxa"/>
            <w:vAlign w:val="center"/>
          </w:tcPr>
          <w:p w14:paraId="65716ED4" w14:textId="3A78E41B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4BB5AD81" w14:textId="37A8656D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001201</w:t>
            </w:r>
          </w:p>
        </w:tc>
        <w:tc>
          <w:tcPr>
            <w:tcW w:w="5581" w:type="dxa"/>
            <w:vAlign w:val="center"/>
          </w:tcPr>
          <w:p w14:paraId="13CE1CAF" w14:textId="28BF4E47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"Туристическая компания "Время-тур"</w:t>
            </w:r>
          </w:p>
        </w:tc>
      </w:tr>
      <w:tr w:rsidR="008B5C8A" w14:paraId="106A3413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5E984E96" w14:textId="5953DE8F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264" w:type="dxa"/>
            <w:vAlign w:val="center"/>
          </w:tcPr>
          <w:p w14:paraId="140BBAE5" w14:textId="4154BD1A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210D93F9" w14:textId="48AA2BE6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012950</w:t>
            </w:r>
          </w:p>
        </w:tc>
        <w:tc>
          <w:tcPr>
            <w:tcW w:w="5581" w:type="dxa"/>
            <w:vAlign w:val="center"/>
          </w:tcPr>
          <w:p w14:paraId="20F27473" w14:textId="4728934B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"АВРОРА-БГ"</w:t>
            </w:r>
          </w:p>
        </w:tc>
      </w:tr>
      <w:tr w:rsidR="008B5C8A" w14:paraId="6BD7FD33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555C7DA4" w14:textId="05833058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1264" w:type="dxa"/>
            <w:vAlign w:val="center"/>
          </w:tcPr>
          <w:p w14:paraId="584CD405" w14:textId="46DF2E29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166E9CAF" w14:textId="7CD23A8A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014213</w:t>
            </w:r>
          </w:p>
        </w:tc>
        <w:tc>
          <w:tcPr>
            <w:tcW w:w="5581" w:type="dxa"/>
            <w:vAlign w:val="center"/>
          </w:tcPr>
          <w:p w14:paraId="2C7DA963" w14:textId="6E961CD2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</w:t>
            </w:r>
            <w:proofErr w:type="spellStart"/>
            <w:r>
              <w:rPr>
                <w:color w:val="000000"/>
                <w:sz w:val="20"/>
                <w:szCs w:val="20"/>
              </w:rPr>
              <w:t>Санрайз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трэвел"</w:t>
            </w:r>
          </w:p>
        </w:tc>
      </w:tr>
      <w:tr w:rsidR="008B5C8A" w14:paraId="432A7C64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58197D3F" w14:textId="1A5818DF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264" w:type="dxa"/>
            <w:vAlign w:val="center"/>
          </w:tcPr>
          <w:p w14:paraId="64E6AD21" w14:textId="75D25896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008CC3A1" w14:textId="2E20E10A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015871</w:t>
            </w:r>
          </w:p>
        </w:tc>
        <w:tc>
          <w:tcPr>
            <w:tcW w:w="5581" w:type="dxa"/>
            <w:vAlign w:val="center"/>
          </w:tcPr>
          <w:p w14:paraId="33399589" w14:textId="6AA1B259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</w:t>
            </w:r>
            <w:proofErr w:type="spellStart"/>
            <w:r>
              <w:rPr>
                <w:color w:val="000000"/>
                <w:sz w:val="20"/>
                <w:szCs w:val="20"/>
              </w:rPr>
              <w:t>БиТиЭм</w:t>
            </w:r>
            <w:proofErr w:type="spellEnd"/>
            <w:r>
              <w:rPr>
                <w:color w:val="000000"/>
                <w:sz w:val="20"/>
                <w:szCs w:val="20"/>
              </w:rPr>
              <w:t>"</w:t>
            </w:r>
          </w:p>
        </w:tc>
      </w:tr>
      <w:tr w:rsidR="008B5C8A" w14:paraId="6799096F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4FF2E294" w14:textId="3F09F0AA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1264" w:type="dxa"/>
            <w:vAlign w:val="center"/>
          </w:tcPr>
          <w:p w14:paraId="33EB2C9F" w14:textId="0C8D7FB3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601B95F8" w14:textId="684456A8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015874</w:t>
            </w:r>
          </w:p>
        </w:tc>
        <w:tc>
          <w:tcPr>
            <w:tcW w:w="5581" w:type="dxa"/>
            <w:vAlign w:val="center"/>
          </w:tcPr>
          <w:p w14:paraId="1D552C81" w14:textId="195561AF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МЦДМО "ЭВЕНТИН"</w:t>
            </w:r>
          </w:p>
        </w:tc>
      </w:tr>
      <w:tr w:rsidR="008B5C8A" w14:paraId="58C70D13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750BC67B" w14:textId="0E0F237B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264" w:type="dxa"/>
            <w:vAlign w:val="center"/>
          </w:tcPr>
          <w:p w14:paraId="5FCA50BF" w14:textId="6810CC99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6F889729" w14:textId="1B57BF86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015916</w:t>
            </w:r>
          </w:p>
        </w:tc>
        <w:tc>
          <w:tcPr>
            <w:tcW w:w="5581" w:type="dxa"/>
            <w:vAlign w:val="center"/>
          </w:tcPr>
          <w:p w14:paraId="661BEFAF" w14:textId="1573A51E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"МТ-Волга"</w:t>
            </w:r>
          </w:p>
        </w:tc>
      </w:tr>
      <w:tr w:rsidR="008B5C8A" w14:paraId="12DFF8F0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674D7F72" w14:textId="54E4C332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264" w:type="dxa"/>
            <w:vAlign w:val="center"/>
          </w:tcPr>
          <w:p w14:paraId="231F27AF" w14:textId="01CCABBE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7D42344B" w14:textId="2E82BFB1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015918</w:t>
            </w:r>
          </w:p>
        </w:tc>
        <w:tc>
          <w:tcPr>
            <w:tcW w:w="5581" w:type="dxa"/>
            <w:vAlign w:val="center"/>
          </w:tcPr>
          <w:p w14:paraId="6FDD2BA3" w14:textId="5D64EC96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"ИНТЕРЛЮКС"</w:t>
            </w:r>
          </w:p>
        </w:tc>
      </w:tr>
      <w:tr w:rsidR="008B5C8A" w14:paraId="7A67CBA0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355DD83E" w14:textId="1FFFFD21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1264" w:type="dxa"/>
            <w:vAlign w:val="center"/>
          </w:tcPr>
          <w:p w14:paraId="6C3DA02E" w14:textId="746F677D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133706DD" w14:textId="2CC55FD1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015920</w:t>
            </w:r>
          </w:p>
        </w:tc>
        <w:tc>
          <w:tcPr>
            <w:tcW w:w="5581" w:type="dxa"/>
            <w:vAlign w:val="center"/>
          </w:tcPr>
          <w:p w14:paraId="410F1364" w14:textId="4830E12F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"ТКК "АРТ"</w:t>
            </w:r>
          </w:p>
        </w:tc>
      </w:tr>
      <w:tr w:rsidR="008B5C8A" w14:paraId="6336D4D9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7AFBB354" w14:textId="0A408E5B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1264" w:type="dxa"/>
            <w:vAlign w:val="center"/>
          </w:tcPr>
          <w:p w14:paraId="251BA79C" w14:textId="01A63058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30F9DC85" w14:textId="1A0BB81B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015921</w:t>
            </w:r>
          </w:p>
        </w:tc>
        <w:tc>
          <w:tcPr>
            <w:tcW w:w="5581" w:type="dxa"/>
            <w:vAlign w:val="center"/>
          </w:tcPr>
          <w:p w14:paraId="7C8DB3C7" w14:textId="4EB7FB82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"ВОКРУГ СВЕТА"</w:t>
            </w:r>
          </w:p>
        </w:tc>
      </w:tr>
      <w:tr w:rsidR="008B5C8A" w14:paraId="100B36E7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499076E7" w14:textId="2D964AAA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264" w:type="dxa"/>
            <w:vAlign w:val="center"/>
          </w:tcPr>
          <w:p w14:paraId="462E4F3D" w14:textId="1ACB1C60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79A2B066" w14:textId="5DB8A191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015922</w:t>
            </w:r>
          </w:p>
        </w:tc>
        <w:tc>
          <w:tcPr>
            <w:tcW w:w="5581" w:type="dxa"/>
            <w:vAlign w:val="center"/>
          </w:tcPr>
          <w:p w14:paraId="71561FB4" w14:textId="20E293EE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</w:t>
            </w:r>
            <w:proofErr w:type="spellStart"/>
            <w:r>
              <w:rPr>
                <w:color w:val="000000"/>
                <w:sz w:val="20"/>
                <w:szCs w:val="20"/>
              </w:rPr>
              <w:t>Аскотель</w:t>
            </w:r>
            <w:proofErr w:type="spellEnd"/>
            <w:r>
              <w:rPr>
                <w:color w:val="000000"/>
                <w:sz w:val="20"/>
                <w:szCs w:val="20"/>
              </w:rPr>
              <w:t>-Авиа"</w:t>
            </w:r>
          </w:p>
        </w:tc>
      </w:tr>
      <w:tr w:rsidR="008B5C8A" w14:paraId="47D7A834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1945EECC" w14:textId="740A82A9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264" w:type="dxa"/>
            <w:vAlign w:val="center"/>
          </w:tcPr>
          <w:p w14:paraId="2AE6C866" w14:textId="02968F9D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72A2C50C" w14:textId="35D78CFC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015927</w:t>
            </w:r>
          </w:p>
        </w:tc>
        <w:tc>
          <w:tcPr>
            <w:tcW w:w="5581" w:type="dxa"/>
            <w:vAlign w:val="center"/>
          </w:tcPr>
          <w:p w14:paraId="696E4EF3" w14:textId="5B0CAC28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ООО "Премиум </w:t>
            </w:r>
            <w:proofErr w:type="spellStart"/>
            <w:r>
              <w:rPr>
                <w:color w:val="000000"/>
                <w:sz w:val="20"/>
                <w:szCs w:val="20"/>
              </w:rPr>
              <w:t>Клаб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Тревел</w:t>
            </w:r>
            <w:proofErr w:type="spellEnd"/>
            <w:r>
              <w:rPr>
                <w:color w:val="000000"/>
                <w:sz w:val="20"/>
                <w:szCs w:val="20"/>
              </w:rPr>
              <w:t>"</w:t>
            </w:r>
          </w:p>
        </w:tc>
      </w:tr>
      <w:tr w:rsidR="008B5C8A" w14:paraId="3EA0CD30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375CAA42" w14:textId="68405A33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264" w:type="dxa"/>
            <w:vAlign w:val="center"/>
          </w:tcPr>
          <w:p w14:paraId="78FC77DF" w14:textId="02F3ACE3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088F944F" w14:textId="777EA0C1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015928</w:t>
            </w:r>
          </w:p>
        </w:tc>
        <w:tc>
          <w:tcPr>
            <w:tcW w:w="5581" w:type="dxa"/>
            <w:vAlign w:val="center"/>
          </w:tcPr>
          <w:p w14:paraId="07395C91" w14:textId="5F800169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ООО "Фонд Мира </w:t>
            </w:r>
            <w:proofErr w:type="spellStart"/>
            <w:r>
              <w:rPr>
                <w:color w:val="000000"/>
                <w:sz w:val="20"/>
                <w:szCs w:val="20"/>
              </w:rPr>
              <w:t>турс</w:t>
            </w:r>
            <w:proofErr w:type="spellEnd"/>
            <w:r>
              <w:rPr>
                <w:color w:val="000000"/>
                <w:sz w:val="20"/>
                <w:szCs w:val="20"/>
              </w:rPr>
              <w:t>"</w:t>
            </w:r>
          </w:p>
        </w:tc>
      </w:tr>
      <w:tr w:rsidR="008B5C8A" w14:paraId="38E1584C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39EC9237" w14:textId="726B6B9D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264" w:type="dxa"/>
            <w:vAlign w:val="center"/>
          </w:tcPr>
          <w:p w14:paraId="43B21169" w14:textId="5D75DB6D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2152C349" w14:textId="12F23FF9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015930</w:t>
            </w:r>
          </w:p>
        </w:tc>
        <w:tc>
          <w:tcPr>
            <w:tcW w:w="5581" w:type="dxa"/>
            <w:vAlign w:val="center"/>
          </w:tcPr>
          <w:p w14:paraId="7F1A8EB3" w14:textId="26586466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 Фирма  "РУССКАЯ  ИЗБА -ТУР"</w:t>
            </w:r>
          </w:p>
        </w:tc>
      </w:tr>
      <w:tr w:rsidR="008B5C8A" w14:paraId="2CC57B24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38052B69" w14:textId="16FF2B49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264" w:type="dxa"/>
            <w:vAlign w:val="center"/>
          </w:tcPr>
          <w:p w14:paraId="395F1FC8" w14:textId="7C5AB390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1152FDD2" w14:textId="3D8A79C5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015931</w:t>
            </w:r>
          </w:p>
        </w:tc>
        <w:tc>
          <w:tcPr>
            <w:tcW w:w="5581" w:type="dxa"/>
            <w:vAlign w:val="center"/>
          </w:tcPr>
          <w:p w14:paraId="37E023AD" w14:textId="19AB744E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"СИМПЛ ВАЙН ТРЭВЕЛ"</w:t>
            </w:r>
          </w:p>
        </w:tc>
      </w:tr>
      <w:tr w:rsidR="008B5C8A" w14:paraId="5889AE1F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2F11DF02" w14:textId="5E5A35ED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264" w:type="dxa"/>
            <w:vAlign w:val="center"/>
          </w:tcPr>
          <w:p w14:paraId="5BA51BC7" w14:textId="63AD4189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68278924" w14:textId="1AFF1B2D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015932</w:t>
            </w:r>
          </w:p>
        </w:tc>
        <w:tc>
          <w:tcPr>
            <w:tcW w:w="5581" w:type="dxa"/>
            <w:vAlign w:val="center"/>
          </w:tcPr>
          <w:p w14:paraId="4FC520D7" w14:textId="0343448F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"УК "Виста"</w:t>
            </w:r>
          </w:p>
        </w:tc>
      </w:tr>
      <w:tr w:rsidR="008B5C8A" w14:paraId="6BA015D0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34E9C92F" w14:textId="7DA6DA2C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264" w:type="dxa"/>
            <w:vAlign w:val="center"/>
          </w:tcPr>
          <w:p w14:paraId="07D7D576" w14:textId="56032D34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7E24CAFB" w14:textId="74BDABDB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015977</w:t>
            </w:r>
          </w:p>
        </w:tc>
        <w:tc>
          <w:tcPr>
            <w:tcW w:w="5581" w:type="dxa"/>
            <w:vAlign w:val="center"/>
          </w:tcPr>
          <w:p w14:paraId="648C0B73" w14:textId="092B06C4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 ТК «</w:t>
            </w:r>
            <w:proofErr w:type="spellStart"/>
            <w:r>
              <w:rPr>
                <w:color w:val="000000"/>
                <w:sz w:val="20"/>
                <w:szCs w:val="20"/>
              </w:rPr>
              <w:t>Росинтур</w:t>
            </w:r>
            <w:proofErr w:type="spellEnd"/>
            <w:r>
              <w:rPr>
                <w:color w:val="000000"/>
                <w:sz w:val="20"/>
                <w:szCs w:val="20"/>
              </w:rPr>
              <w:t>»</w:t>
            </w:r>
          </w:p>
        </w:tc>
      </w:tr>
      <w:tr w:rsidR="008B5C8A" w14:paraId="2C5A4C14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7771C0FF" w14:textId="2837460C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264" w:type="dxa"/>
            <w:vAlign w:val="center"/>
          </w:tcPr>
          <w:p w14:paraId="62060154" w14:textId="37DC9D2D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1B6DD5C0" w14:textId="35C923CE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015982</w:t>
            </w:r>
          </w:p>
        </w:tc>
        <w:tc>
          <w:tcPr>
            <w:tcW w:w="5581" w:type="dxa"/>
            <w:vAlign w:val="center"/>
          </w:tcPr>
          <w:p w14:paraId="5FADDF3F" w14:textId="4C056993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</w:t>
            </w:r>
            <w:proofErr w:type="spellStart"/>
            <w:r>
              <w:rPr>
                <w:color w:val="000000"/>
                <w:sz w:val="20"/>
                <w:szCs w:val="20"/>
              </w:rPr>
              <w:t>Онли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Тур"</w:t>
            </w:r>
          </w:p>
        </w:tc>
      </w:tr>
      <w:tr w:rsidR="008B5C8A" w14:paraId="13B28201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1F256D17" w14:textId="29BE57BB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1264" w:type="dxa"/>
            <w:vAlign w:val="center"/>
          </w:tcPr>
          <w:p w14:paraId="79D6CC51" w14:textId="3CE810D7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40692BC6" w14:textId="3EC7CD5B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016030</w:t>
            </w:r>
          </w:p>
        </w:tc>
        <w:tc>
          <w:tcPr>
            <w:tcW w:w="5581" w:type="dxa"/>
            <w:vAlign w:val="center"/>
          </w:tcPr>
          <w:p w14:paraId="1DC11795" w14:textId="23B9DB5B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"ТУРОПЕРАТОР ВАРВАРКА ТРЕВЕЛ"</w:t>
            </w:r>
          </w:p>
        </w:tc>
      </w:tr>
      <w:tr w:rsidR="008B5C8A" w14:paraId="79A4944C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42320FCB" w14:textId="08B8C06A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264" w:type="dxa"/>
            <w:vAlign w:val="center"/>
          </w:tcPr>
          <w:p w14:paraId="1594B7C4" w14:textId="31F1912D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055A8597" w14:textId="1652016F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016079</w:t>
            </w:r>
          </w:p>
        </w:tc>
        <w:tc>
          <w:tcPr>
            <w:tcW w:w="5581" w:type="dxa"/>
            <w:vAlign w:val="center"/>
          </w:tcPr>
          <w:p w14:paraId="7CC3ABD9" w14:textId="1FDED0A8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"ВИ-ВА ВОЛГА"</w:t>
            </w:r>
          </w:p>
        </w:tc>
      </w:tr>
      <w:tr w:rsidR="008B5C8A" w14:paraId="5066B28E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39DA1A2D" w14:textId="4D255714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</w:t>
            </w:r>
          </w:p>
        </w:tc>
        <w:tc>
          <w:tcPr>
            <w:tcW w:w="1264" w:type="dxa"/>
            <w:vAlign w:val="center"/>
          </w:tcPr>
          <w:p w14:paraId="7F2AFFD8" w14:textId="57781743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2FA5F6F5" w14:textId="5A645825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016087</w:t>
            </w:r>
          </w:p>
        </w:tc>
        <w:tc>
          <w:tcPr>
            <w:tcW w:w="5581" w:type="dxa"/>
            <w:vAlign w:val="center"/>
          </w:tcPr>
          <w:p w14:paraId="0CFFE7A7" w14:textId="63B5EB9C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"Эверест"</w:t>
            </w:r>
          </w:p>
        </w:tc>
      </w:tr>
      <w:tr w:rsidR="008B5C8A" w14:paraId="7150CC82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0EDCD6F8" w14:textId="4576658C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264" w:type="dxa"/>
            <w:vAlign w:val="center"/>
          </w:tcPr>
          <w:p w14:paraId="492F925A" w14:textId="47E6276B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410E719E" w14:textId="33FFC451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016159</w:t>
            </w:r>
          </w:p>
        </w:tc>
        <w:tc>
          <w:tcPr>
            <w:tcW w:w="5581" w:type="dxa"/>
            <w:vAlign w:val="center"/>
          </w:tcPr>
          <w:p w14:paraId="62299BF4" w14:textId="0D71618A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"ТРАМП ТУР"</w:t>
            </w:r>
          </w:p>
        </w:tc>
      </w:tr>
      <w:tr w:rsidR="008B5C8A" w14:paraId="2F5E621D" w14:textId="77777777" w:rsidTr="005A19AF">
        <w:trPr>
          <w:trHeight w:val="340"/>
        </w:trPr>
        <w:tc>
          <w:tcPr>
            <w:tcW w:w="668" w:type="dxa"/>
            <w:vAlign w:val="center"/>
          </w:tcPr>
          <w:p w14:paraId="43C29482" w14:textId="0F26B780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264" w:type="dxa"/>
            <w:vAlign w:val="center"/>
          </w:tcPr>
          <w:p w14:paraId="1AC80DAE" w14:textId="32F8C827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МТ3</w:t>
            </w:r>
          </w:p>
        </w:tc>
        <w:tc>
          <w:tcPr>
            <w:tcW w:w="1821" w:type="dxa"/>
            <w:vAlign w:val="center"/>
          </w:tcPr>
          <w:p w14:paraId="07C18682" w14:textId="1C52BDAA" w:rsidR="008B5C8A" w:rsidRDefault="008B5C8A" w:rsidP="008B5C8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016478</w:t>
            </w:r>
          </w:p>
        </w:tc>
        <w:tc>
          <w:tcPr>
            <w:tcW w:w="5581" w:type="dxa"/>
            <w:vAlign w:val="center"/>
          </w:tcPr>
          <w:p w14:paraId="2651E8D8" w14:textId="7B7FE6AB" w:rsidR="008B5C8A" w:rsidRDefault="008B5C8A" w:rsidP="008B5C8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ООО  "М Тур"</w:t>
            </w:r>
          </w:p>
        </w:tc>
      </w:tr>
    </w:tbl>
    <w:p w14:paraId="61F9CFE2" w14:textId="77777777" w:rsidR="005A19AF" w:rsidRDefault="005A19AF" w:rsidP="008B5C8A">
      <w:pPr>
        <w:rPr>
          <w:b/>
          <w:sz w:val="24"/>
          <w:szCs w:val="24"/>
        </w:rPr>
      </w:pPr>
    </w:p>
    <w:p w14:paraId="7D8D516A" w14:textId="77777777" w:rsidR="005A19AF" w:rsidRDefault="005A19AF" w:rsidP="00055440">
      <w:pPr>
        <w:jc w:val="center"/>
        <w:rPr>
          <w:b/>
          <w:sz w:val="24"/>
          <w:szCs w:val="24"/>
        </w:rPr>
      </w:pPr>
    </w:p>
    <w:p w14:paraId="47A90BAF" w14:textId="77777777" w:rsidR="005A19AF" w:rsidRDefault="005A19AF" w:rsidP="00055440">
      <w:pPr>
        <w:jc w:val="center"/>
        <w:rPr>
          <w:b/>
          <w:sz w:val="24"/>
          <w:szCs w:val="24"/>
        </w:rPr>
      </w:pPr>
    </w:p>
    <w:p w14:paraId="2367301C" w14:textId="77777777" w:rsidR="005A19AF" w:rsidRDefault="005A19AF" w:rsidP="005A19AF">
      <w:pPr>
        <w:jc w:val="right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Приложение № 2 к Приказу Ростуризма</w:t>
      </w:r>
    </w:p>
    <w:p w14:paraId="48AD5A71" w14:textId="0259FE81" w:rsidR="005A19AF" w:rsidRDefault="005A19AF" w:rsidP="005A19AF">
      <w:pPr>
        <w:ind w:left="4956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от «</w:t>
      </w:r>
      <w:r w:rsidR="008B5C8A" w:rsidRPr="008B5C8A">
        <w:rPr>
          <w:b/>
          <w:sz w:val="24"/>
          <w:szCs w:val="24"/>
        </w:rPr>
        <w:t xml:space="preserve">14» июля 2016 </w:t>
      </w:r>
      <w:r>
        <w:rPr>
          <w:b/>
          <w:sz w:val="24"/>
          <w:szCs w:val="24"/>
        </w:rPr>
        <w:t>г. №</w:t>
      </w:r>
      <w:r w:rsidR="00BF28BD">
        <w:rPr>
          <w:b/>
          <w:sz w:val="24"/>
          <w:szCs w:val="24"/>
        </w:rPr>
        <w:t xml:space="preserve"> </w:t>
      </w:r>
      <w:r w:rsidR="00614226" w:rsidRPr="00614226">
        <w:rPr>
          <w:b/>
          <w:sz w:val="24"/>
          <w:szCs w:val="24"/>
        </w:rPr>
        <w:t>291-Пр-16</w:t>
      </w:r>
      <w:bookmarkStart w:id="0" w:name="_GoBack"/>
      <w:bookmarkEnd w:id="0"/>
    </w:p>
    <w:p w14:paraId="3D738AB3" w14:textId="77777777" w:rsidR="005A19AF" w:rsidRDefault="005A19AF" w:rsidP="005A19AF">
      <w:pPr>
        <w:jc w:val="center"/>
        <w:rPr>
          <w:b/>
          <w:sz w:val="24"/>
          <w:szCs w:val="24"/>
        </w:rPr>
      </w:pPr>
    </w:p>
    <w:p w14:paraId="0988764B" w14:textId="77777777" w:rsidR="00842116" w:rsidRDefault="00842116" w:rsidP="005A19AF">
      <w:pPr>
        <w:jc w:val="center"/>
        <w:rPr>
          <w:b/>
          <w:sz w:val="24"/>
          <w:szCs w:val="24"/>
        </w:rPr>
      </w:pPr>
    </w:p>
    <w:p w14:paraId="149CD337" w14:textId="77777777" w:rsidR="005A19AF" w:rsidRDefault="005A19AF" w:rsidP="005A19A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Список туроператоров, у которых </w:t>
      </w:r>
      <w:r w:rsidRPr="0070314E">
        <w:rPr>
          <w:b/>
          <w:sz w:val="24"/>
          <w:szCs w:val="24"/>
        </w:rPr>
        <w:t>из сведений</w:t>
      </w:r>
      <w:r>
        <w:rPr>
          <w:b/>
          <w:sz w:val="24"/>
          <w:szCs w:val="24"/>
        </w:rPr>
        <w:t xml:space="preserve"> </w:t>
      </w:r>
      <w:r w:rsidRPr="0070314E">
        <w:rPr>
          <w:b/>
          <w:sz w:val="24"/>
          <w:szCs w:val="24"/>
        </w:rPr>
        <w:t>содержащихся в Едином федеральном реестре туроператоров</w:t>
      </w:r>
      <w:r>
        <w:rPr>
          <w:b/>
          <w:sz w:val="24"/>
          <w:szCs w:val="24"/>
        </w:rPr>
        <w:t xml:space="preserve"> исключена сфера туроператорской деятельности </w:t>
      </w:r>
      <w:r w:rsidRPr="0070314E">
        <w:rPr>
          <w:b/>
          <w:sz w:val="24"/>
          <w:szCs w:val="24"/>
        </w:rPr>
        <w:t>«международный выездной туризм»</w:t>
      </w:r>
    </w:p>
    <w:p w14:paraId="3B3218B5" w14:textId="77777777" w:rsidR="005A19AF" w:rsidRDefault="005A19AF" w:rsidP="00055440">
      <w:pPr>
        <w:jc w:val="center"/>
        <w:rPr>
          <w:b/>
          <w:sz w:val="24"/>
          <w:szCs w:val="24"/>
        </w:rPr>
      </w:pP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846"/>
        <w:gridCol w:w="1984"/>
        <w:gridCol w:w="6514"/>
      </w:tblGrid>
      <w:tr w:rsidR="005A19AF" w:rsidRPr="0070314E" w14:paraId="17671468" w14:textId="77777777" w:rsidTr="00226EE9">
        <w:tc>
          <w:tcPr>
            <w:tcW w:w="846" w:type="dxa"/>
          </w:tcPr>
          <w:p w14:paraId="4183AAD7" w14:textId="77777777" w:rsidR="005A19AF" w:rsidRPr="0070314E" w:rsidRDefault="005A19AF" w:rsidP="005A19AF">
            <w:pPr>
              <w:jc w:val="center"/>
              <w:rPr>
                <w:b/>
                <w:sz w:val="20"/>
                <w:szCs w:val="20"/>
              </w:rPr>
            </w:pPr>
            <w:r w:rsidRPr="0070314E">
              <w:rPr>
                <w:b/>
                <w:sz w:val="20"/>
                <w:szCs w:val="20"/>
              </w:rPr>
              <w:t>№</w:t>
            </w:r>
          </w:p>
        </w:tc>
        <w:tc>
          <w:tcPr>
            <w:tcW w:w="1984" w:type="dxa"/>
          </w:tcPr>
          <w:p w14:paraId="733DD0F2" w14:textId="77777777" w:rsidR="005A19AF" w:rsidRPr="0070314E" w:rsidRDefault="005A19AF" w:rsidP="005A19AF">
            <w:pPr>
              <w:jc w:val="center"/>
              <w:rPr>
                <w:b/>
                <w:sz w:val="20"/>
                <w:szCs w:val="20"/>
              </w:rPr>
            </w:pPr>
            <w:r w:rsidRPr="0070314E">
              <w:rPr>
                <w:b/>
                <w:sz w:val="20"/>
                <w:szCs w:val="20"/>
              </w:rPr>
              <w:t>Реестровый номер туроператора</w:t>
            </w:r>
          </w:p>
        </w:tc>
        <w:tc>
          <w:tcPr>
            <w:tcW w:w="6514" w:type="dxa"/>
          </w:tcPr>
          <w:p w14:paraId="2585C1C3" w14:textId="77777777" w:rsidR="005A19AF" w:rsidRPr="0070314E" w:rsidRDefault="005A19AF" w:rsidP="005A19AF">
            <w:pPr>
              <w:jc w:val="center"/>
              <w:rPr>
                <w:b/>
                <w:sz w:val="20"/>
                <w:szCs w:val="20"/>
              </w:rPr>
            </w:pPr>
            <w:r w:rsidRPr="0070314E">
              <w:rPr>
                <w:b/>
                <w:sz w:val="20"/>
                <w:szCs w:val="20"/>
              </w:rPr>
              <w:t>Сокращенное наименование туроператора</w:t>
            </w:r>
          </w:p>
        </w:tc>
      </w:tr>
      <w:tr w:rsidR="00226EE9" w:rsidRPr="0070314E" w14:paraId="6FCF036F" w14:textId="77777777" w:rsidTr="00226EE9">
        <w:tc>
          <w:tcPr>
            <w:tcW w:w="846" w:type="dxa"/>
          </w:tcPr>
          <w:p w14:paraId="6886A6F5" w14:textId="77777777" w:rsidR="00226EE9" w:rsidRPr="00226EE9" w:rsidRDefault="00226EE9" w:rsidP="00226EE9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</w:tcPr>
          <w:p w14:paraId="10BFE24B" w14:textId="626A85A3" w:rsidR="00226EE9" w:rsidRPr="00226EE9" w:rsidRDefault="008B5C8A" w:rsidP="00226EE9">
            <w:pPr>
              <w:jc w:val="center"/>
              <w:rPr>
                <w:color w:val="000000"/>
                <w:sz w:val="20"/>
                <w:szCs w:val="20"/>
              </w:rPr>
            </w:pPr>
            <w:r w:rsidRPr="008B5C8A">
              <w:rPr>
                <w:sz w:val="20"/>
                <w:szCs w:val="20"/>
              </w:rPr>
              <w:t>МТ3 002310</w:t>
            </w:r>
          </w:p>
        </w:tc>
        <w:tc>
          <w:tcPr>
            <w:tcW w:w="6514" w:type="dxa"/>
          </w:tcPr>
          <w:p w14:paraId="2C591031" w14:textId="3F21865C" w:rsidR="00226EE9" w:rsidRPr="00226EE9" w:rsidRDefault="008B5C8A" w:rsidP="00226EE9">
            <w:pPr>
              <w:jc w:val="center"/>
              <w:rPr>
                <w:color w:val="000000"/>
                <w:sz w:val="20"/>
                <w:szCs w:val="20"/>
              </w:rPr>
            </w:pPr>
            <w:r w:rsidRPr="008B5C8A">
              <w:rPr>
                <w:sz w:val="20"/>
                <w:szCs w:val="20"/>
              </w:rPr>
              <w:t>ООО "</w:t>
            </w:r>
            <w:proofErr w:type="spellStart"/>
            <w:r w:rsidRPr="008B5C8A">
              <w:rPr>
                <w:sz w:val="20"/>
                <w:szCs w:val="20"/>
              </w:rPr>
              <w:t>Балт</w:t>
            </w:r>
            <w:proofErr w:type="spellEnd"/>
            <w:r w:rsidRPr="008B5C8A">
              <w:rPr>
                <w:sz w:val="20"/>
                <w:szCs w:val="20"/>
              </w:rPr>
              <w:t xml:space="preserve"> Тур"</w:t>
            </w:r>
          </w:p>
        </w:tc>
      </w:tr>
      <w:tr w:rsidR="00226EE9" w:rsidRPr="0070314E" w14:paraId="5DE67B00" w14:textId="77777777" w:rsidTr="00226EE9">
        <w:tc>
          <w:tcPr>
            <w:tcW w:w="846" w:type="dxa"/>
          </w:tcPr>
          <w:p w14:paraId="652239E2" w14:textId="77777777" w:rsidR="00226EE9" w:rsidRPr="00226EE9" w:rsidRDefault="00226EE9" w:rsidP="00226EE9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</w:tcPr>
          <w:p w14:paraId="6D1373E8" w14:textId="754482F9" w:rsidR="00226EE9" w:rsidRPr="00226EE9" w:rsidRDefault="008B5C8A" w:rsidP="00226EE9">
            <w:pPr>
              <w:jc w:val="center"/>
              <w:rPr>
                <w:color w:val="000000"/>
                <w:sz w:val="20"/>
                <w:szCs w:val="20"/>
              </w:rPr>
            </w:pPr>
            <w:r w:rsidRPr="008B5C8A">
              <w:rPr>
                <w:sz w:val="20"/>
                <w:szCs w:val="20"/>
              </w:rPr>
              <w:t>МТ3 015269</w:t>
            </w:r>
          </w:p>
        </w:tc>
        <w:tc>
          <w:tcPr>
            <w:tcW w:w="6514" w:type="dxa"/>
          </w:tcPr>
          <w:p w14:paraId="1E527F33" w14:textId="00A79F60" w:rsidR="00226EE9" w:rsidRPr="00226EE9" w:rsidRDefault="008B5C8A" w:rsidP="00226EE9">
            <w:pPr>
              <w:jc w:val="center"/>
              <w:rPr>
                <w:color w:val="000000"/>
                <w:sz w:val="20"/>
                <w:szCs w:val="20"/>
              </w:rPr>
            </w:pPr>
            <w:r w:rsidRPr="008B5C8A">
              <w:rPr>
                <w:sz w:val="20"/>
                <w:szCs w:val="20"/>
              </w:rPr>
              <w:t>ООО "Дельта-Марин"</w:t>
            </w:r>
          </w:p>
        </w:tc>
      </w:tr>
      <w:tr w:rsidR="00226EE9" w:rsidRPr="0070314E" w14:paraId="7D9F0162" w14:textId="77777777" w:rsidTr="00226EE9">
        <w:tc>
          <w:tcPr>
            <w:tcW w:w="846" w:type="dxa"/>
          </w:tcPr>
          <w:p w14:paraId="6E09A708" w14:textId="77777777" w:rsidR="00226EE9" w:rsidRPr="00226EE9" w:rsidRDefault="00226EE9" w:rsidP="00226EE9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</w:tcPr>
          <w:p w14:paraId="0359DDAA" w14:textId="2B65A8AD" w:rsidR="00226EE9" w:rsidRPr="00226EE9" w:rsidRDefault="008B5C8A" w:rsidP="00226EE9">
            <w:pPr>
              <w:jc w:val="center"/>
              <w:rPr>
                <w:color w:val="000000"/>
                <w:sz w:val="20"/>
                <w:szCs w:val="20"/>
              </w:rPr>
            </w:pPr>
            <w:r w:rsidRPr="008B5C8A">
              <w:rPr>
                <w:sz w:val="20"/>
                <w:szCs w:val="20"/>
              </w:rPr>
              <w:t>МТ3 016307</w:t>
            </w:r>
          </w:p>
        </w:tc>
        <w:tc>
          <w:tcPr>
            <w:tcW w:w="6514" w:type="dxa"/>
          </w:tcPr>
          <w:p w14:paraId="29996AB2" w14:textId="4CA9C073" w:rsidR="00226EE9" w:rsidRPr="00226EE9" w:rsidRDefault="008B5C8A" w:rsidP="00226EE9">
            <w:pPr>
              <w:jc w:val="center"/>
              <w:rPr>
                <w:color w:val="000000"/>
                <w:sz w:val="20"/>
                <w:szCs w:val="20"/>
              </w:rPr>
            </w:pPr>
            <w:r w:rsidRPr="008B5C8A">
              <w:rPr>
                <w:sz w:val="20"/>
                <w:szCs w:val="20"/>
              </w:rPr>
              <w:t>ООО "СОЛО-ТУР С"</w:t>
            </w:r>
          </w:p>
        </w:tc>
      </w:tr>
    </w:tbl>
    <w:p w14:paraId="56F2B8B4" w14:textId="77777777" w:rsidR="005A19AF" w:rsidRDefault="005A19AF" w:rsidP="00055440">
      <w:pPr>
        <w:jc w:val="center"/>
        <w:rPr>
          <w:b/>
          <w:sz w:val="24"/>
          <w:szCs w:val="24"/>
        </w:rPr>
      </w:pPr>
    </w:p>
    <w:sectPr w:rsidR="005A19AF" w:rsidSect="001457DC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E908780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B31076C"/>
    <w:multiLevelType w:val="hybridMultilevel"/>
    <w:tmpl w:val="E2EADF9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CAE6510"/>
    <w:multiLevelType w:val="hybridMultilevel"/>
    <w:tmpl w:val="B5D0791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8166EF"/>
    <w:multiLevelType w:val="hybridMultilevel"/>
    <w:tmpl w:val="58DC5A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FF6"/>
    <w:rsid w:val="00027A27"/>
    <w:rsid w:val="00035381"/>
    <w:rsid w:val="00040B9A"/>
    <w:rsid w:val="00055440"/>
    <w:rsid w:val="0009222A"/>
    <w:rsid w:val="000A4713"/>
    <w:rsid w:val="00104E41"/>
    <w:rsid w:val="001346AB"/>
    <w:rsid w:val="001457DC"/>
    <w:rsid w:val="00153EF0"/>
    <w:rsid w:val="00154A7F"/>
    <w:rsid w:val="00226EE9"/>
    <w:rsid w:val="0024660A"/>
    <w:rsid w:val="00257F7D"/>
    <w:rsid w:val="0029295F"/>
    <w:rsid w:val="002F4D6C"/>
    <w:rsid w:val="003772B2"/>
    <w:rsid w:val="003C7A25"/>
    <w:rsid w:val="00421CAC"/>
    <w:rsid w:val="00461FF6"/>
    <w:rsid w:val="004E20C8"/>
    <w:rsid w:val="005218F0"/>
    <w:rsid w:val="0052728F"/>
    <w:rsid w:val="00527800"/>
    <w:rsid w:val="005A19AF"/>
    <w:rsid w:val="00614226"/>
    <w:rsid w:val="00620E99"/>
    <w:rsid w:val="00621A38"/>
    <w:rsid w:val="00693429"/>
    <w:rsid w:val="006A3EBA"/>
    <w:rsid w:val="006E7F0A"/>
    <w:rsid w:val="007C4937"/>
    <w:rsid w:val="007E041B"/>
    <w:rsid w:val="00842116"/>
    <w:rsid w:val="00850180"/>
    <w:rsid w:val="00880145"/>
    <w:rsid w:val="008B5C8A"/>
    <w:rsid w:val="008F446E"/>
    <w:rsid w:val="00910AAA"/>
    <w:rsid w:val="00926661"/>
    <w:rsid w:val="009C033D"/>
    <w:rsid w:val="00A15BBB"/>
    <w:rsid w:val="00A71D33"/>
    <w:rsid w:val="00A902D8"/>
    <w:rsid w:val="00AA4247"/>
    <w:rsid w:val="00AA4D5F"/>
    <w:rsid w:val="00AF75A5"/>
    <w:rsid w:val="00B1045E"/>
    <w:rsid w:val="00B3003B"/>
    <w:rsid w:val="00B84A92"/>
    <w:rsid w:val="00BB1E69"/>
    <w:rsid w:val="00BD6836"/>
    <w:rsid w:val="00BF28BD"/>
    <w:rsid w:val="00C708D2"/>
    <w:rsid w:val="00CB3046"/>
    <w:rsid w:val="00CD78E3"/>
    <w:rsid w:val="00CF2867"/>
    <w:rsid w:val="00D64A6A"/>
    <w:rsid w:val="00D9540D"/>
    <w:rsid w:val="00DA0449"/>
    <w:rsid w:val="00DA2A48"/>
    <w:rsid w:val="00E8402A"/>
    <w:rsid w:val="00EA79F7"/>
    <w:rsid w:val="00FE5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B9B006"/>
  <w15:docId w15:val="{EEBD68D5-AA6C-4088-89A3-DAC7728101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5440"/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55440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1">
    <w:name w:val="Обычный1"/>
    <w:rsid w:val="00055440"/>
    <w:pPr>
      <w:widowControl w:val="0"/>
      <w:snapToGrid w:val="0"/>
      <w:spacing w:before="220" w:line="259" w:lineRule="auto"/>
      <w:ind w:left="520" w:right="400"/>
      <w:jc w:val="center"/>
    </w:pPr>
    <w:rPr>
      <w:sz w:val="18"/>
    </w:rPr>
  </w:style>
  <w:style w:type="table" w:styleId="a3">
    <w:name w:val="Table Grid"/>
    <w:basedOn w:val="a1"/>
    <w:uiPriority w:val="39"/>
    <w:rsid w:val="00FE57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unhideWhenUsed/>
    <w:rsid w:val="007C4937"/>
    <w:rPr>
      <w:color w:val="0000FF"/>
      <w:u w:val="single"/>
    </w:rPr>
  </w:style>
  <w:style w:type="character" w:styleId="a5">
    <w:name w:val="FollowedHyperlink"/>
    <w:uiPriority w:val="99"/>
    <w:unhideWhenUsed/>
    <w:rsid w:val="007C4937"/>
    <w:rPr>
      <w:color w:val="800080"/>
      <w:u w:val="single"/>
    </w:rPr>
  </w:style>
  <w:style w:type="paragraph" w:customStyle="1" w:styleId="xl65">
    <w:name w:val="xl65"/>
    <w:basedOn w:val="a"/>
    <w:rsid w:val="007C4937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66">
    <w:name w:val="xl66"/>
    <w:basedOn w:val="a"/>
    <w:rsid w:val="007C4937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67">
    <w:name w:val="xl67"/>
    <w:basedOn w:val="a"/>
    <w:rsid w:val="007C4937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EA79F7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EA79F7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5A19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4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1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611055">
          <w:marLeft w:val="45"/>
          <w:marRight w:val="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50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0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0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3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russiatourism.ropnet.ru/adm/reestr.php?ac=edit&amp;id_reestr=539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&#1040;&#1076;&#1084;&#1080;&#1085;&#1080;&#1089;&#1090;&#1088;&#1072;&#1090;&#1086;&#1088;\Downloads\&#1054;&#1073;&#1088;&#1072;&#1079;&#1077;&#1094;%20&#1087;&#1088;&#1080;&#1082;&#1072;&#1079;&#1072;%20&#1086;&#1073;%20&#1080;&#1089;&#1082;&#1083;&#1102;&#1095;&#1077;&#1085;&#1080;&#1080;.dotx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C03548-7D0F-40A7-8F14-18F327053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Образец приказа об исключении</Template>
  <TotalTime>0</TotalTime>
  <Pages>3</Pages>
  <Words>422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2825</CharactersWithSpaces>
  <SharedDoc>false</SharedDoc>
  <HLinks>
    <vt:vector size="6" baseType="variant">
      <vt:variant>
        <vt:i4>1769531</vt:i4>
      </vt:variant>
      <vt:variant>
        <vt:i4>0</vt:i4>
      </vt:variant>
      <vt:variant>
        <vt:i4>0</vt:i4>
      </vt:variant>
      <vt:variant>
        <vt:i4>5</vt:i4>
      </vt:variant>
      <vt:variant>
        <vt:lpwstr>http://russiatourism.ropnet.ru/adm/reestr.php?ac=edit&amp;id_reestr=5397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user</cp:lastModifiedBy>
  <cp:revision>2</cp:revision>
  <cp:lastPrinted>2016-06-21T14:32:00Z</cp:lastPrinted>
  <dcterms:created xsi:type="dcterms:W3CDTF">2016-07-14T13:36:00Z</dcterms:created>
  <dcterms:modified xsi:type="dcterms:W3CDTF">2016-07-14T13:36:00Z</dcterms:modified>
</cp:coreProperties>
</file>